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54C4FB" w14:textId="3D1DF181" w:rsidR="007C4D60" w:rsidRPr="00C81182" w:rsidRDefault="00C81182" w:rsidP="007C4D6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Invoice/</w:t>
      </w:r>
      <w:r w:rsidRPr="00C81182">
        <w:rPr>
          <w:b/>
          <w:bCs/>
          <w:sz w:val="28"/>
          <w:szCs w:val="28"/>
        </w:rPr>
        <w:t>Payment Portal Setup</w:t>
      </w:r>
    </w:p>
    <w:p w14:paraId="2F15AEC5" w14:textId="6DCB22CA" w:rsidR="007C4D60" w:rsidRDefault="00C81182" w:rsidP="007C4D60">
      <w:proofErr w:type="spellStart"/>
      <w:r>
        <w:t>Mytech’s</w:t>
      </w:r>
      <w:proofErr w:type="spellEnd"/>
      <w:r>
        <w:t xml:space="preserve"> invoice/payment is located at: Mytech.connectboosterportal.com/authentication/login</w:t>
      </w:r>
    </w:p>
    <w:p w14:paraId="6D4CF64B" w14:textId="538DB357" w:rsidR="00C81182" w:rsidRDefault="00C81182" w:rsidP="007C4D60">
      <w:r>
        <w:t>Invoices from Mytech include a link to this site</w:t>
      </w:r>
    </w:p>
    <w:p w14:paraId="0F88EA20" w14:textId="546B15FB" w:rsidR="00C81182" w:rsidRDefault="00C81182" w:rsidP="007C4D6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593CE5" wp14:editId="2B373386">
                <wp:simplePos x="0" y="0"/>
                <wp:positionH relativeFrom="column">
                  <wp:posOffset>247650</wp:posOffset>
                </wp:positionH>
                <wp:positionV relativeFrom="paragraph">
                  <wp:posOffset>1075055</wp:posOffset>
                </wp:positionV>
                <wp:extent cx="3419475" cy="171450"/>
                <wp:effectExtent l="19050" t="19050" r="28575" b="19050"/>
                <wp:wrapNone/>
                <wp:docPr id="94173891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171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0DDE27" id="Rectangle 2" o:spid="_x0000_s1026" style="position:absolute;margin-left:19.5pt;margin-top:84.65pt;width:269.25pt;height:1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" filled="f" strokecolor="red" strokeweight="3pt"/>
            </w:pict>
          </mc:Fallback>
        </mc:AlternateContent>
      </w:r>
      <w:r w:rsidRPr="00C81182">
        <w:rPr>
          <w:noProof/>
        </w:rPr>
        <w:drawing>
          <wp:inline distT="0" distB="0" distL="0" distR="0" wp14:anchorId="7CC41A3D" wp14:editId="20779E5D">
            <wp:extent cx="3905250" cy="1634569"/>
            <wp:effectExtent l="0" t="0" r="0" b="3810"/>
            <wp:docPr id="1794737854" name="Picture 1" descr="A white car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737854" name="Picture 1" descr="A white card with black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21511" cy="16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15ABD" w14:textId="65866BB9" w:rsidR="004A3C1B" w:rsidRDefault="00B515F6" w:rsidP="007C4D60">
      <w:r>
        <w:t xml:space="preserve">If this is your first time using the Mytech invoice portal, you should have received </w:t>
      </w:r>
      <w:r w:rsidR="002D520A">
        <w:t xml:space="preserve">an email from </w:t>
      </w:r>
      <w:hyperlink r:id="rId11" w:history="1">
        <w:r w:rsidR="002D520A" w:rsidRPr="000B230D">
          <w:rPr>
            <w:rStyle w:val="Hyperlink"/>
          </w:rPr>
          <w:t>ar@mytech.com</w:t>
        </w:r>
      </w:hyperlink>
      <w:r w:rsidR="002D520A">
        <w:t xml:space="preserve"> with the subject line “Welcome </w:t>
      </w:r>
      <w:proofErr w:type="gramStart"/>
      <w:r w:rsidR="002D520A">
        <w:t>To</w:t>
      </w:r>
      <w:proofErr w:type="gramEnd"/>
      <w:r w:rsidR="002D520A">
        <w:t xml:space="preserve"> Our Mytech Online Invoice and Payment Portal”. </w:t>
      </w:r>
      <w:r w:rsidR="0090160D">
        <w:t>Click the Set Password button to set</w:t>
      </w:r>
      <w:r w:rsidR="008064AC">
        <w:t xml:space="preserve"> your password. </w:t>
      </w:r>
    </w:p>
    <w:p w14:paraId="19A135DD" w14:textId="589C2CC3" w:rsidR="0090160D" w:rsidRDefault="0090160D" w:rsidP="007C4D60">
      <w:r w:rsidRPr="00701791">
        <w:drawing>
          <wp:inline distT="0" distB="0" distL="0" distR="0" wp14:anchorId="7A6E07A2" wp14:editId="00BD94E9">
            <wp:extent cx="6858000" cy="3293745"/>
            <wp:effectExtent l="0" t="0" r="0" b="1905"/>
            <wp:docPr id="3735501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550146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8AF42" w14:textId="3C616FB9" w:rsidR="004A3C1B" w:rsidRDefault="004A3C1B" w:rsidP="007C4D60"/>
    <w:p w14:paraId="5B9E828B" w14:textId="77777777" w:rsidR="00020EA3" w:rsidRDefault="00020EA3" w:rsidP="007C4D60"/>
    <w:p w14:paraId="69AEFBE1" w14:textId="77777777" w:rsidR="00020EA3" w:rsidRDefault="00020EA3" w:rsidP="007C4D60"/>
    <w:p w14:paraId="540936A4" w14:textId="77777777" w:rsidR="00020EA3" w:rsidRDefault="00020EA3" w:rsidP="007C4D60"/>
    <w:p w14:paraId="1BF0AC06" w14:textId="77777777" w:rsidR="00020EA3" w:rsidRDefault="00020EA3" w:rsidP="007C4D60"/>
    <w:p w14:paraId="485A9A31" w14:textId="7617D7B6" w:rsidR="00725817" w:rsidRDefault="00725817" w:rsidP="007C4D60">
      <w:r>
        <w:lastRenderedPageBreak/>
        <w:t xml:space="preserve">You will receive another message from </w:t>
      </w:r>
      <w:hyperlink r:id="rId13" w:history="1">
        <w:r w:rsidRPr="000B230D">
          <w:rPr>
            <w:rStyle w:val="Hyperlink"/>
          </w:rPr>
          <w:t>ar@mytech.com</w:t>
        </w:r>
      </w:hyperlink>
      <w:r>
        <w:t xml:space="preserve"> with the subject “Password reset”.</w:t>
      </w:r>
      <w:r>
        <w:t xml:space="preserve"> You can click </w:t>
      </w:r>
      <w:r w:rsidR="00020EA3">
        <w:t>“Go to Portal” button to log in</w:t>
      </w:r>
    </w:p>
    <w:p w14:paraId="20E4BD6A" w14:textId="17BB62F8" w:rsidR="00020EA3" w:rsidRDefault="00020EA3" w:rsidP="007C4D60">
      <w:r w:rsidRPr="00020EA3">
        <w:drawing>
          <wp:inline distT="0" distB="0" distL="0" distR="0" wp14:anchorId="0AD088E2" wp14:editId="21E8B92F">
            <wp:extent cx="6858000" cy="2733675"/>
            <wp:effectExtent l="0" t="0" r="0" b="9525"/>
            <wp:docPr id="599734892" name="Picture 1" descr="A screenshot of a login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734892" name="Picture 1" descr="A screenshot of a login scree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F8538" w14:textId="77777777" w:rsidR="00361F62" w:rsidRDefault="00361F62" w:rsidP="007C4D60"/>
    <w:p w14:paraId="7A57E6AC" w14:textId="19396001" w:rsidR="00361F62" w:rsidRDefault="00361F62" w:rsidP="007C4D60">
      <w:r>
        <w:t xml:space="preserve">To </w:t>
      </w:r>
      <w:proofErr w:type="gramStart"/>
      <w:r>
        <w:t>setup</w:t>
      </w:r>
      <w:proofErr w:type="gramEnd"/>
      <w:r>
        <w:t xml:space="preserve"> your bank account, click New button in the Payment Methods section.</w:t>
      </w:r>
    </w:p>
    <w:p w14:paraId="70215801" w14:textId="630DFE8D" w:rsidR="00A02B23" w:rsidRDefault="00AF58D4" w:rsidP="007C4D60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9A091E" wp14:editId="79C51BD6">
                <wp:simplePos x="0" y="0"/>
                <wp:positionH relativeFrom="column">
                  <wp:posOffset>6067425</wp:posOffset>
                </wp:positionH>
                <wp:positionV relativeFrom="paragraph">
                  <wp:posOffset>2165985</wp:posOffset>
                </wp:positionV>
                <wp:extent cx="666750" cy="247650"/>
                <wp:effectExtent l="19050" t="19050" r="19050" b="19050"/>
                <wp:wrapNone/>
                <wp:docPr id="84366522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476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99FF42" id="Rectangle 2" o:spid="_x0000_s1026" style="position:absolute;margin-left:477.75pt;margin-top:170.55pt;width:52.5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" filled="f" strokecolor="red" strokeweight="3pt"/>
            </w:pict>
          </mc:Fallback>
        </mc:AlternateContent>
      </w:r>
      <w:r w:rsidR="00A02B23" w:rsidRPr="00A02B23">
        <w:rPr>
          <w:noProof/>
        </w:rPr>
        <w:drawing>
          <wp:inline distT="0" distB="0" distL="0" distR="0" wp14:anchorId="27D7B32F" wp14:editId="5C6BC7CD">
            <wp:extent cx="6858000" cy="2986405"/>
            <wp:effectExtent l="0" t="0" r="0" b="4445"/>
            <wp:docPr id="19768778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877807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49C22" w14:textId="3DED6389" w:rsidR="00815143" w:rsidRDefault="00815143" w:rsidP="007C4D60"/>
    <w:p w14:paraId="7F218723" w14:textId="77777777" w:rsidR="00815143" w:rsidRDefault="00815143" w:rsidP="007C4D60"/>
    <w:p w14:paraId="6EFA4599" w14:textId="77777777" w:rsidR="00815143" w:rsidRDefault="00815143" w:rsidP="007C4D60"/>
    <w:p w14:paraId="2DA9646C" w14:textId="77777777" w:rsidR="00815143" w:rsidRDefault="00815143" w:rsidP="007C4D60"/>
    <w:p w14:paraId="46A62C04" w14:textId="77777777" w:rsidR="00815143" w:rsidRDefault="00815143" w:rsidP="007C4D60"/>
    <w:p w14:paraId="47C42FD2" w14:textId="196FAF4F" w:rsidR="00A02B23" w:rsidRDefault="00815143" w:rsidP="007C4D60">
      <w:r>
        <w:t xml:space="preserve">Click Bank Account and </w:t>
      </w:r>
      <w:r w:rsidR="00C967BB">
        <w:t>enter the data for each of the required fields</w:t>
      </w:r>
      <w:r w:rsidR="00413A8D">
        <w:t xml:space="preserve">, being sure to scroll all the way to the bottom. </w:t>
      </w:r>
      <w:r w:rsidR="008C5F5F">
        <w:t>Accept the terms of service and the bottom and click submit</w:t>
      </w:r>
    </w:p>
    <w:p w14:paraId="695D7EDD" w14:textId="02873B51" w:rsidR="00815143" w:rsidRDefault="008C5F5F" w:rsidP="007C4D6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64451D" wp14:editId="33C8B847">
                <wp:simplePos x="0" y="0"/>
                <wp:positionH relativeFrom="page">
                  <wp:posOffset>5066063</wp:posOffset>
                </wp:positionH>
                <wp:positionV relativeFrom="paragraph">
                  <wp:posOffset>4313093</wp:posOffset>
                </wp:positionV>
                <wp:extent cx="1097231" cy="729096"/>
                <wp:effectExtent l="19050" t="19050" r="27305" b="13970"/>
                <wp:wrapNone/>
                <wp:docPr id="64387925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31" cy="72909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324B3D" id="Rectangle 2" o:spid="_x0000_s1026" style="position:absolute;margin-left:398.9pt;margin-top:339.6pt;width:86.4pt;height:57.4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" filled="f" strokecolor="red" strokeweight="3pt">
                <w10:wrap anchorx="page"/>
              </v:rect>
            </w:pict>
          </mc:Fallback>
        </mc:AlternateContent>
      </w:r>
      <w:r w:rsidR="0081514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4D705D" wp14:editId="530F525D">
                <wp:simplePos x="0" y="0"/>
                <wp:positionH relativeFrom="column">
                  <wp:posOffset>1129394</wp:posOffset>
                </wp:positionH>
                <wp:positionV relativeFrom="paragraph">
                  <wp:posOffset>527817</wp:posOffset>
                </wp:positionV>
                <wp:extent cx="1239734" cy="254082"/>
                <wp:effectExtent l="19050" t="19050" r="17780" b="12700"/>
                <wp:wrapNone/>
                <wp:docPr id="134156083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9734" cy="25408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DBB64D" id="Rectangle 2" o:spid="_x0000_s1026" style="position:absolute;margin-left:88.95pt;margin-top:41.55pt;width:97.6pt;height:2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" filled="f" strokecolor="red" strokeweight="3pt"/>
            </w:pict>
          </mc:Fallback>
        </mc:AlternateContent>
      </w:r>
      <w:r w:rsidR="00815143" w:rsidRPr="00815143">
        <w:drawing>
          <wp:inline distT="0" distB="0" distL="0" distR="0" wp14:anchorId="4BE6711C" wp14:editId="017C0D18">
            <wp:extent cx="5782482" cy="5020376"/>
            <wp:effectExtent l="0" t="0" r="8890" b="8890"/>
            <wp:docPr id="632867700" name="Picture 1" descr="A screen shot of a credit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867700" name="Picture 1" descr="A screen shot of a credit card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502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51E9F" w14:textId="1DE8E795" w:rsidR="00A02B23" w:rsidRDefault="00A02B23" w:rsidP="007C4D60"/>
    <w:p w14:paraId="4C9B111D" w14:textId="1E7EE207" w:rsidR="00A02B23" w:rsidRDefault="00A02B23" w:rsidP="007C4D60"/>
    <w:p w14:paraId="05A334EF" w14:textId="0507E785" w:rsidR="005E54CB" w:rsidRDefault="005E54CB" w:rsidP="007C4D60"/>
    <w:p w14:paraId="67F76B33" w14:textId="6F3A1148" w:rsidR="005E54CB" w:rsidRDefault="005E54CB" w:rsidP="007C4D60"/>
    <w:p w14:paraId="2073A36E" w14:textId="30F72675" w:rsidR="005E54CB" w:rsidRDefault="005E54CB" w:rsidP="007C4D60"/>
    <w:p w14:paraId="4274759B" w14:textId="77777777" w:rsidR="005E54CB" w:rsidRDefault="005E54CB" w:rsidP="007C4D60"/>
    <w:p w14:paraId="47552930" w14:textId="49AED784" w:rsidR="005E54CB" w:rsidRDefault="005E54CB" w:rsidP="007C4D60"/>
    <w:p w14:paraId="64FDF020" w14:textId="31D84C92" w:rsidR="005E54CB" w:rsidRDefault="005E54CB" w:rsidP="007C4D60">
      <w:r>
        <w:t xml:space="preserve">To review an invoice and make payment, </w:t>
      </w:r>
      <w:r w:rsidR="00A73B56">
        <w:t>navigate to Invoices</w:t>
      </w:r>
      <w:r w:rsidR="00DB4BC0">
        <w:t>, then click the invoice number.</w:t>
      </w:r>
    </w:p>
    <w:p w14:paraId="63FC4E0D" w14:textId="5911D503" w:rsidR="00DB4BC0" w:rsidRDefault="00B50797" w:rsidP="007C4D6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DC080B" wp14:editId="5AC383CB">
                <wp:simplePos x="0" y="0"/>
                <wp:positionH relativeFrom="column">
                  <wp:posOffset>357497</wp:posOffset>
                </wp:positionH>
                <wp:positionV relativeFrom="paragraph">
                  <wp:posOffset>1716512</wp:posOffset>
                </wp:positionV>
                <wp:extent cx="622217" cy="171450"/>
                <wp:effectExtent l="19050" t="19050" r="26035" b="19050"/>
                <wp:wrapNone/>
                <wp:docPr id="53901512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217" cy="171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311155" id="Rectangle 2" o:spid="_x0000_s1026" style="position:absolute;margin-left:28.15pt;margin-top:135.15pt;width:49pt;height:13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5554D5" wp14:editId="783D2263">
                <wp:simplePos x="0" y="0"/>
                <wp:positionH relativeFrom="column">
                  <wp:posOffset>1509403</wp:posOffset>
                </wp:positionH>
                <wp:positionV relativeFrom="paragraph">
                  <wp:posOffset>445852</wp:posOffset>
                </wp:positionV>
                <wp:extent cx="634093" cy="242208"/>
                <wp:effectExtent l="19050" t="19050" r="13970" b="24765"/>
                <wp:wrapNone/>
                <wp:docPr id="34078222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093" cy="24220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B03895" id="Rectangle 2" o:spid="_x0000_s1026" style="position:absolute;margin-left:118.85pt;margin-top:35.1pt;width:49.95pt;height:19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" filled="f" strokecolor="red" strokeweight="3pt"/>
            </w:pict>
          </mc:Fallback>
        </mc:AlternateContent>
      </w:r>
      <w:r w:rsidRPr="00B50797">
        <w:drawing>
          <wp:inline distT="0" distB="0" distL="0" distR="0" wp14:anchorId="75B26073" wp14:editId="4206A79A">
            <wp:extent cx="6858000" cy="2061845"/>
            <wp:effectExtent l="0" t="0" r="0" b="0"/>
            <wp:docPr id="144297177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971770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50900" w14:textId="73C6C787" w:rsidR="00C81182" w:rsidRDefault="00C81182" w:rsidP="007C4D60"/>
    <w:p w14:paraId="55D324AA" w14:textId="7F644821" w:rsidR="00AB5855" w:rsidRDefault="00D45FBA" w:rsidP="007C4D60">
      <w:r>
        <w:t>You can view an image of the invoice</w:t>
      </w:r>
      <w:r w:rsidR="00AB5855">
        <w:t xml:space="preserve"> by clicking View and you can pay by clicking Pay</w:t>
      </w:r>
    </w:p>
    <w:p w14:paraId="2445E0CC" w14:textId="4338DAD3" w:rsidR="002E4AAC" w:rsidRDefault="002E4AAC" w:rsidP="007C4D60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468930" wp14:editId="385C22B3">
                <wp:simplePos x="0" y="0"/>
                <wp:positionH relativeFrom="column">
                  <wp:posOffset>3549831</wp:posOffset>
                </wp:positionH>
                <wp:positionV relativeFrom="paragraph">
                  <wp:posOffset>4088245</wp:posOffset>
                </wp:positionV>
                <wp:extent cx="824098" cy="313460"/>
                <wp:effectExtent l="19050" t="19050" r="14605" b="10795"/>
                <wp:wrapNone/>
                <wp:docPr id="80746323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098" cy="3134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DB93C" id="Rectangle 2" o:spid="_x0000_s1026" style="position:absolute;margin-left:279.5pt;margin-top:321.9pt;width:64.9pt;height:24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6FDDFA" wp14:editId="2D23D599">
                <wp:simplePos x="0" y="0"/>
                <wp:positionH relativeFrom="column">
                  <wp:posOffset>2613808</wp:posOffset>
                </wp:positionH>
                <wp:positionV relativeFrom="paragraph">
                  <wp:posOffset>4102182</wp:posOffset>
                </wp:positionV>
                <wp:extent cx="824098" cy="313460"/>
                <wp:effectExtent l="19050" t="19050" r="14605" b="10795"/>
                <wp:wrapNone/>
                <wp:docPr id="162509060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098" cy="3134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C126BF" id="Rectangle 2" o:spid="_x0000_s1026" style="position:absolute;margin-left:205.8pt;margin-top:323pt;width:64.9pt;height:24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" filled="f" strokecolor="red" strokeweight="3pt"/>
            </w:pict>
          </mc:Fallback>
        </mc:AlternateContent>
      </w:r>
      <w:r w:rsidRPr="002E4AAC">
        <w:drawing>
          <wp:inline distT="0" distB="0" distL="0" distR="0" wp14:anchorId="5676041B" wp14:editId="52963113">
            <wp:extent cx="4583875" cy="4600853"/>
            <wp:effectExtent l="0" t="0" r="7620" b="0"/>
            <wp:docPr id="14880613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061355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88980" cy="460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BA0BE" w14:textId="3DFED5C7" w:rsidR="002E4AAC" w:rsidRDefault="002E4AAC" w:rsidP="007C4D60"/>
    <w:p w14:paraId="1A2D7647" w14:textId="513E4DB8" w:rsidR="002E4AAC" w:rsidRDefault="002E4AAC" w:rsidP="007C4D60"/>
    <w:p w14:paraId="72113F65" w14:textId="3BC6A6DF" w:rsidR="00AC7CC1" w:rsidRDefault="00AC7CC1" w:rsidP="007C4D60">
      <w:r>
        <w:lastRenderedPageBreak/>
        <w:t xml:space="preserve">The image of the invoice should be the same as the invoice that was </w:t>
      </w:r>
      <w:proofErr w:type="gramStart"/>
      <w:r>
        <w:t>emailed</w:t>
      </w:r>
      <w:proofErr w:type="gramEnd"/>
      <w:r>
        <w:t xml:space="preserve"> and this opens up in a new window. You can close the new window when you are done viewing it. </w:t>
      </w:r>
      <w:r w:rsidR="004B4D21">
        <w:t xml:space="preserve">After you click Pay, </w:t>
      </w:r>
      <w:r w:rsidR="00067968">
        <w:t xml:space="preserve">you will click the Select Payment Method </w:t>
      </w:r>
      <w:proofErr w:type="gramStart"/>
      <w:r w:rsidR="00067968">
        <w:t>dropdown, and</w:t>
      </w:r>
      <w:proofErr w:type="gramEnd"/>
      <w:r w:rsidR="00067968">
        <w:t xml:space="preserve"> </w:t>
      </w:r>
      <w:r w:rsidR="009827B6">
        <w:t xml:space="preserve">choose the account you have set up for payments. You </w:t>
      </w:r>
      <w:proofErr w:type="gramStart"/>
      <w:r w:rsidR="009827B6">
        <w:t>have the ability to</w:t>
      </w:r>
      <w:proofErr w:type="gramEnd"/>
      <w:r w:rsidR="009827B6">
        <w:t xml:space="preserve"> change the amount, but the default amount will be the total amount due on the invoice.</w:t>
      </w:r>
      <w:r w:rsidR="007E063B">
        <w:t xml:space="preserve"> Hitting Next will proceed with the payment today.</w:t>
      </w:r>
    </w:p>
    <w:p w14:paraId="07E52AA1" w14:textId="77777777" w:rsidR="00236546" w:rsidRDefault="00236546" w:rsidP="007C4D60"/>
    <w:p w14:paraId="25FD0B9D" w14:textId="73DFAF45" w:rsidR="00236546" w:rsidRDefault="00236546" w:rsidP="007C4D60">
      <w:r>
        <w:t xml:space="preserve">You </w:t>
      </w:r>
      <w:proofErr w:type="gramStart"/>
      <w:r>
        <w:t>have the ability to</w:t>
      </w:r>
      <w:proofErr w:type="gramEnd"/>
      <w:r>
        <w:t xml:space="preserve"> </w:t>
      </w:r>
      <w:r w:rsidR="007E063B">
        <w:t xml:space="preserve">schedule the payment in the future. If you want to do </w:t>
      </w:r>
      <w:proofErr w:type="gramStart"/>
      <w:r w:rsidR="007E063B">
        <w:t>this</w:t>
      </w:r>
      <w:proofErr w:type="gramEnd"/>
      <w:r w:rsidR="007E063B">
        <w:t xml:space="preserve"> click the button in the Schedule Payment section, then select the date for payment.</w:t>
      </w:r>
    </w:p>
    <w:p w14:paraId="53972B89" w14:textId="77777777" w:rsidR="001B15CD" w:rsidRDefault="001B15CD" w:rsidP="007C4D60"/>
    <w:p w14:paraId="3C64EEFB" w14:textId="4A8D7464" w:rsidR="001B15CD" w:rsidRDefault="00CD1BAD" w:rsidP="007C4D60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B6EEC8" wp14:editId="60C42577">
                <wp:simplePos x="0" y="0"/>
                <wp:positionH relativeFrom="column">
                  <wp:posOffset>369372</wp:posOffset>
                </wp:positionH>
                <wp:positionV relativeFrom="paragraph">
                  <wp:posOffset>3924226</wp:posOffset>
                </wp:positionV>
                <wp:extent cx="2415392" cy="1192233"/>
                <wp:effectExtent l="19050" t="19050" r="23495" b="27305"/>
                <wp:wrapNone/>
                <wp:docPr id="131221216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392" cy="11922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D804D" id="Rectangle 2" o:spid="_x0000_s1026" style="position:absolute;margin-left:29.1pt;margin-top:309pt;width:190.2pt;height:93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" filled="f" strokecolor="red" strokeweight="3pt"/>
            </w:pict>
          </mc:Fallback>
        </mc:AlternateContent>
      </w:r>
      <w:r w:rsidR="002F3C1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E9EFA7" wp14:editId="3DE03DB2">
                <wp:simplePos x="0" y="0"/>
                <wp:positionH relativeFrom="column">
                  <wp:posOffset>4323806</wp:posOffset>
                </wp:positionH>
                <wp:positionV relativeFrom="paragraph">
                  <wp:posOffset>5361000</wp:posOffset>
                </wp:positionV>
                <wp:extent cx="966602" cy="479714"/>
                <wp:effectExtent l="19050" t="19050" r="24130" b="15875"/>
                <wp:wrapNone/>
                <wp:docPr id="176293043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602" cy="47971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9EE90" id="Rectangle 2" o:spid="_x0000_s1026" style="position:absolute;margin-left:340.45pt;margin-top:422.15pt;width:76.1pt;height:3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" filled="f" strokecolor="red" strokeweight="3pt"/>
            </w:pict>
          </mc:Fallback>
        </mc:AlternateContent>
      </w:r>
      <w:r w:rsidR="001B15C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40EEAE" wp14:editId="10CEAA60">
                <wp:simplePos x="0" y="0"/>
                <wp:positionH relativeFrom="column">
                  <wp:posOffset>357497</wp:posOffset>
                </wp:positionH>
                <wp:positionV relativeFrom="paragraph">
                  <wp:posOffset>2734838</wp:posOffset>
                </wp:positionV>
                <wp:extent cx="2296638" cy="539090"/>
                <wp:effectExtent l="19050" t="19050" r="27940" b="13970"/>
                <wp:wrapNone/>
                <wp:docPr id="196924623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638" cy="5390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57562" id="Rectangle 2" o:spid="_x0000_s1026" style="position:absolute;margin-left:28.15pt;margin-top:215.35pt;width:180.85pt;height:42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" filled="f" strokecolor="red" strokeweight="3pt"/>
            </w:pict>
          </mc:Fallback>
        </mc:AlternateContent>
      </w:r>
      <w:r w:rsidR="007E063B" w:rsidRPr="001B15CD">
        <w:drawing>
          <wp:inline distT="0" distB="0" distL="0" distR="0" wp14:anchorId="25671A59" wp14:editId="1B796D79">
            <wp:extent cx="6858000" cy="5822950"/>
            <wp:effectExtent l="0" t="0" r="0" b="6350"/>
            <wp:docPr id="1801298702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125275" name="Picture 1" descr="A screenshot of a computer scree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2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E9062" w14:textId="098A1DD7" w:rsidR="007C4D60" w:rsidRDefault="007C4D60" w:rsidP="007C4D60"/>
    <w:p w14:paraId="3C8E6061" w14:textId="2272FB3F" w:rsidR="002F3C1E" w:rsidRPr="00411FF6" w:rsidRDefault="00CD1BAD" w:rsidP="007C4D60">
      <w:r>
        <w:lastRenderedPageBreak/>
        <w:t>Then just click confirm to submit/schedule your payment.</w:t>
      </w:r>
    </w:p>
    <w:p w14:paraId="0E55F11F" w14:textId="26DED967" w:rsidR="00411FF6" w:rsidRDefault="004C4477">
      <w:pPr>
        <w:rPr>
          <w:rFonts w:cs="Segoe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54A8EB" wp14:editId="02182690">
                <wp:simplePos x="0" y="0"/>
                <wp:positionH relativeFrom="margin">
                  <wp:posOffset>5516088</wp:posOffset>
                </wp:positionH>
                <wp:positionV relativeFrom="paragraph">
                  <wp:posOffset>1906517</wp:posOffset>
                </wp:positionV>
                <wp:extent cx="1222623" cy="325334"/>
                <wp:effectExtent l="19050" t="19050" r="15875" b="17780"/>
                <wp:wrapNone/>
                <wp:docPr id="20224306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623" cy="32533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7685A9" id="Rectangle 2" o:spid="_x0000_s1026" style="position:absolute;margin-left:434.35pt;margin-top:150.1pt;width:96.25pt;height:25.6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" filled="f" strokecolor="red" strokeweight="3pt">
                <w10:wrap anchorx="margin"/>
              </v:rect>
            </w:pict>
          </mc:Fallback>
        </mc:AlternateContent>
      </w:r>
      <w:r w:rsidR="002F3C1E" w:rsidRPr="002F3C1E">
        <w:rPr>
          <w:rFonts w:cs="Segoe UI"/>
        </w:rPr>
        <w:drawing>
          <wp:inline distT="0" distB="0" distL="0" distR="0" wp14:anchorId="3C225514" wp14:editId="5813B15F">
            <wp:extent cx="6858000" cy="2231390"/>
            <wp:effectExtent l="0" t="0" r="0" b="0"/>
            <wp:docPr id="996000996" name="Picture 1" descr="A screen shot of a payment meth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000996" name="Picture 1" descr="A screen shot of a payment method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FECEF" w14:textId="77777777" w:rsidR="00411FF6" w:rsidRPr="00411FF6" w:rsidRDefault="00411FF6">
      <w:pPr>
        <w:rPr>
          <w:rFonts w:cs="Segoe UI"/>
          <w:sz w:val="22"/>
        </w:rPr>
      </w:pPr>
    </w:p>
    <w:sectPr w:rsidR="00411FF6" w:rsidRPr="00411FF6" w:rsidSect="00A74A9E">
      <w:headerReference w:type="default" r:id="rId21"/>
      <w:footerReference w:type="default" r:id="rId22"/>
      <w:pgSz w:w="12240" w:h="15840"/>
      <w:pgMar w:top="1800" w:right="720" w:bottom="720" w:left="720" w:header="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1A26E5" w14:textId="77777777" w:rsidR="001D0E15" w:rsidRDefault="001D0E15" w:rsidP="0033305F">
      <w:pPr>
        <w:spacing w:after="0" w:line="240" w:lineRule="auto"/>
      </w:pPr>
      <w:r>
        <w:separator/>
      </w:r>
    </w:p>
  </w:endnote>
  <w:endnote w:type="continuationSeparator" w:id="0">
    <w:p w14:paraId="1C2C8A05" w14:textId="77777777" w:rsidR="001D0E15" w:rsidRDefault="001D0E15" w:rsidP="003330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altName w:val="Calibri Light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7C4CF7" w14:textId="77777777" w:rsidR="00411FF6" w:rsidRPr="00411FF6" w:rsidRDefault="00411FF6" w:rsidP="00411FF6">
    <w:pPr>
      <w:pStyle w:val="Footer"/>
      <w:jc w:val="center"/>
      <w:rPr>
        <w:rFonts w:cs="Segoe UI"/>
        <w:sz w:val="18"/>
      </w:rPr>
    </w:pPr>
    <w:r w:rsidRPr="00411FF6">
      <w:rPr>
        <w:rFonts w:cs="Segoe UI"/>
        <w:sz w:val="16"/>
      </w:rPr>
      <w:t>Mytech Partners, Inc.</w:t>
    </w:r>
    <w:r>
      <w:rPr>
        <w:rFonts w:cs="Segoe UI"/>
        <w:sz w:val="16"/>
      </w:rPr>
      <w:t xml:space="preserve"> </w:t>
    </w:r>
    <w:r w:rsidRPr="00411FF6">
      <w:rPr>
        <w:rFonts w:cs="Segoe UI"/>
        <w:sz w:val="16"/>
      </w:rPr>
      <w:t xml:space="preserve">  |  </w:t>
    </w:r>
    <w:r>
      <w:rPr>
        <w:rFonts w:cs="Segoe UI"/>
        <w:sz w:val="16"/>
      </w:rPr>
      <w:t xml:space="preserve"> </w:t>
    </w:r>
    <w:r w:rsidR="007A42C3">
      <w:rPr>
        <w:rFonts w:cs="Segoe UI"/>
        <w:sz w:val="16"/>
      </w:rPr>
      <w:t>Minnesota</w:t>
    </w:r>
    <w:r>
      <w:rPr>
        <w:rFonts w:cs="Segoe UI"/>
        <w:sz w:val="16"/>
      </w:rPr>
      <w:t xml:space="preserve"> </w:t>
    </w:r>
    <w:r w:rsidRPr="00411FF6">
      <w:rPr>
        <w:rFonts w:cs="Segoe UI"/>
        <w:sz w:val="16"/>
      </w:rPr>
      <w:t xml:space="preserve">  |  </w:t>
    </w:r>
    <w:r>
      <w:rPr>
        <w:rFonts w:cs="Segoe UI"/>
        <w:sz w:val="16"/>
      </w:rPr>
      <w:t xml:space="preserve"> </w:t>
    </w:r>
    <w:r w:rsidR="007A42C3">
      <w:rPr>
        <w:rFonts w:cs="Segoe UI"/>
        <w:sz w:val="16"/>
      </w:rPr>
      <w:t xml:space="preserve">Colorado </w:t>
    </w:r>
    <w:r>
      <w:rPr>
        <w:rFonts w:cs="Segoe UI"/>
        <w:sz w:val="16"/>
      </w:rPr>
      <w:t xml:space="preserve"> </w:t>
    </w:r>
    <w:r w:rsidRPr="00411FF6">
      <w:rPr>
        <w:rFonts w:cs="Segoe UI"/>
        <w:sz w:val="16"/>
      </w:rPr>
      <w:t xml:space="preserve"> | </w:t>
    </w:r>
    <w:r>
      <w:rPr>
        <w:rFonts w:cs="Segoe UI"/>
        <w:sz w:val="16"/>
      </w:rPr>
      <w:t xml:space="preserve"> </w:t>
    </w:r>
    <w:r w:rsidRPr="00411FF6">
      <w:rPr>
        <w:rFonts w:cs="Segoe UI"/>
        <w:sz w:val="16"/>
      </w:rPr>
      <w:t xml:space="preserve"> www.mytech.com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FF531C" w14:textId="77777777" w:rsidR="001D0E15" w:rsidRDefault="001D0E15" w:rsidP="0033305F">
      <w:pPr>
        <w:spacing w:after="0" w:line="240" w:lineRule="auto"/>
      </w:pPr>
      <w:r>
        <w:separator/>
      </w:r>
    </w:p>
  </w:footnote>
  <w:footnote w:type="continuationSeparator" w:id="0">
    <w:p w14:paraId="29C959AD" w14:textId="77777777" w:rsidR="001D0E15" w:rsidRDefault="001D0E15" w:rsidP="003330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44CF3" w14:textId="77777777" w:rsidR="0033305F" w:rsidRPr="0033305F" w:rsidRDefault="00020EA3" w:rsidP="00A74A9E">
    <w:pPr>
      <w:pStyle w:val="Header"/>
      <w:ind w:left="720" w:hanging="1440"/>
    </w:pPr>
    <w:r>
      <w:rPr>
        <w:noProof/>
      </w:rPr>
      <w:pict w14:anchorId="520677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11.25pt;height:109.5pt">
          <v:imagedata r:id="rId1" o:title="head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182"/>
    <w:rsid w:val="00020EA3"/>
    <w:rsid w:val="00067968"/>
    <w:rsid w:val="000A5524"/>
    <w:rsid w:val="000D7CF7"/>
    <w:rsid w:val="000F4E37"/>
    <w:rsid w:val="00126342"/>
    <w:rsid w:val="001B15CD"/>
    <w:rsid w:val="001D0E15"/>
    <w:rsid w:val="00236546"/>
    <w:rsid w:val="002D520A"/>
    <w:rsid w:val="002E4AAC"/>
    <w:rsid w:val="002F3C1E"/>
    <w:rsid w:val="0033305F"/>
    <w:rsid w:val="00361F62"/>
    <w:rsid w:val="00411FF6"/>
    <w:rsid w:val="00413A8D"/>
    <w:rsid w:val="00421BF4"/>
    <w:rsid w:val="00475096"/>
    <w:rsid w:val="004A3C1B"/>
    <w:rsid w:val="004B4D21"/>
    <w:rsid w:val="004C4477"/>
    <w:rsid w:val="005B374C"/>
    <w:rsid w:val="005E54CB"/>
    <w:rsid w:val="00614C75"/>
    <w:rsid w:val="006160C1"/>
    <w:rsid w:val="00654699"/>
    <w:rsid w:val="00695D34"/>
    <w:rsid w:val="006C3849"/>
    <w:rsid w:val="006D0640"/>
    <w:rsid w:val="00700733"/>
    <w:rsid w:val="00725817"/>
    <w:rsid w:val="00781C85"/>
    <w:rsid w:val="007A42C3"/>
    <w:rsid w:val="007C4D60"/>
    <w:rsid w:val="007E063B"/>
    <w:rsid w:val="008064AC"/>
    <w:rsid w:val="00815143"/>
    <w:rsid w:val="0087146D"/>
    <w:rsid w:val="008C5F5F"/>
    <w:rsid w:val="0090160D"/>
    <w:rsid w:val="00901C75"/>
    <w:rsid w:val="009233E1"/>
    <w:rsid w:val="009316D6"/>
    <w:rsid w:val="009655D7"/>
    <w:rsid w:val="009827B6"/>
    <w:rsid w:val="00A02B23"/>
    <w:rsid w:val="00A51622"/>
    <w:rsid w:val="00A73B56"/>
    <w:rsid w:val="00A74A9E"/>
    <w:rsid w:val="00A972FF"/>
    <w:rsid w:val="00AB5855"/>
    <w:rsid w:val="00AC7CC1"/>
    <w:rsid w:val="00AF5279"/>
    <w:rsid w:val="00AF58D4"/>
    <w:rsid w:val="00B27911"/>
    <w:rsid w:val="00B50797"/>
    <w:rsid w:val="00B515F6"/>
    <w:rsid w:val="00C81182"/>
    <w:rsid w:val="00C967BB"/>
    <w:rsid w:val="00CD1BAD"/>
    <w:rsid w:val="00D06866"/>
    <w:rsid w:val="00D45FBA"/>
    <w:rsid w:val="00DB4BC0"/>
    <w:rsid w:val="00DD50D7"/>
    <w:rsid w:val="00E72C39"/>
    <w:rsid w:val="00ED4788"/>
    <w:rsid w:val="00F6005D"/>
    <w:rsid w:val="00F65E5B"/>
    <w:rsid w:val="00F81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F4C30B"/>
  <w15:chartTrackingRefBased/>
  <w15:docId w15:val="{795AF73A-E310-4028-89C9-89A356895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(L)"/>
    <w:rsid w:val="00781C85"/>
    <w:rPr>
      <w:rFonts w:ascii="Segoe UI" w:hAnsi="Segoe U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4D60"/>
    <w:pPr>
      <w:keepNext/>
      <w:keepLines/>
      <w:spacing w:before="240" w:after="0"/>
      <w:outlineLvl w:val="0"/>
    </w:pPr>
    <w:rPr>
      <w:rFonts w:ascii="Segoe UI Light" w:eastAsiaTheme="majorEastAsia" w:hAnsi="Segoe UI Light" w:cstheme="majorBidi"/>
      <w:color w:val="1485C7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7911"/>
    <w:pPr>
      <w:keepNext/>
      <w:keepLines/>
      <w:spacing w:before="40" w:after="0"/>
      <w:outlineLvl w:val="1"/>
    </w:pPr>
    <w:rPr>
      <w:rFonts w:ascii="Segoe UI Light" w:eastAsiaTheme="majorEastAsia" w:hAnsi="Segoe UI Light" w:cstheme="majorBidi"/>
      <w:color w:val="1485C7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7911"/>
    <w:pPr>
      <w:keepNext/>
      <w:keepLines/>
      <w:spacing w:before="40" w:after="0"/>
      <w:outlineLvl w:val="2"/>
    </w:pPr>
    <w:rPr>
      <w:rFonts w:ascii="Segoe UI Light" w:eastAsiaTheme="majorEastAsia" w:hAnsi="Segoe UI Light" w:cstheme="majorBidi"/>
      <w:color w:val="1485C7"/>
      <w:sz w:val="24"/>
      <w:szCs w:val="24"/>
    </w:rPr>
  </w:style>
  <w:style w:type="paragraph" w:styleId="Heading4">
    <w:name w:val="heading 4"/>
    <w:aliases w:val="Body (S)"/>
    <w:basedOn w:val="Normal"/>
    <w:next w:val="Normal"/>
    <w:link w:val="Heading4Char"/>
    <w:uiPriority w:val="9"/>
    <w:unhideWhenUsed/>
    <w:rsid w:val="00781C85"/>
    <w:pPr>
      <w:keepNext/>
      <w:keepLines/>
      <w:spacing w:before="40" w:after="0"/>
      <w:outlineLvl w:val="3"/>
    </w:pPr>
    <w:rPr>
      <w:rFonts w:eastAsiaTheme="majorEastAsia" w:cstheme="majorBidi"/>
      <w:i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30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05F"/>
  </w:style>
  <w:style w:type="paragraph" w:styleId="Footer">
    <w:name w:val="footer"/>
    <w:basedOn w:val="Normal"/>
    <w:link w:val="FooterChar"/>
    <w:uiPriority w:val="99"/>
    <w:unhideWhenUsed/>
    <w:rsid w:val="003330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305F"/>
  </w:style>
  <w:style w:type="paragraph" w:styleId="BalloonText">
    <w:name w:val="Balloon Text"/>
    <w:basedOn w:val="Normal"/>
    <w:link w:val="BalloonTextChar"/>
    <w:uiPriority w:val="99"/>
    <w:semiHidden/>
    <w:unhideWhenUsed/>
    <w:rsid w:val="00411FF6"/>
    <w:pPr>
      <w:spacing w:after="0" w:line="240" w:lineRule="auto"/>
    </w:pPr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FF6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27911"/>
    <w:pPr>
      <w:spacing w:after="0" w:line="240" w:lineRule="auto"/>
      <w:contextualSpacing/>
    </w:pPr>
    <w:rPr>
      <w:rFonts w:ascii="Segoe UI Light" w:eastAsiaTheme="majorEastAsia" w:hAnsi="Segoe UI Light" w:cstheme="majorBidi"/>
      <w:spacing w:val="-10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7911"/>
    <w:rPr>
      <w:rFonts w:ascii="Segoe UI Light" w:eastAsiaTheme="majorEastAsia" w:hAnsi="Segoe UI Light" w:cstheme="majorBidi"/>
      <w:spacing w:val="-10"/>
      <w:kern w:val="28"/>
      <w:sz w:val="52"/>
      <w:szCs w:val="56"/>
    </w:rPr>
  </w:style>
  <w:style w:type="paragraph" w:styleId="NoSpacing">
    <w:name w:val="No Spacing"/>
    <w:uiPriority w:val="1"/>
    <w:rsid w:val="007C4D60"/>
    <w:pPr>
      <w:spacing w:after="0" w:line="240" w:lineRule="auto"/>
    </w:pPr>
    <w:rPr>
      <w:rFonts w:ascii="Segoe UI" w:hAnsi="Segoe UI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C4D60"/>
    <w:rPr>
      <w:rFonts w:ascii="Segoe UI Light" w:eastAsiaTheme="majorEastAsia" w:hAnsi="Segoe UI Light" w:cstheme="majorBidi"/>
      <w:color w:val="1485C7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27911"/>
    <w:rPr>
      <w:rFonts w:ascii="Segoe UI Light" w:eastAsiaTheme="majorEastAsia" w:hAnsi="Segoe UI Light" w:cstheme="majorBidi"/>
      <w:color w:val="1485C7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27911"/>
    <w:rPr>
      <w:rFonts w:ascii="Segoe UI Light" w:eastAsiaTheme="majorEastAsia" w:hAnsi="Segoe UI Light" w:cstheme="majorBidi"/>
      <w:color w:val="1485C7"/>
      <w:sz w:val="24"/>
      <w:szCs w:val="24"/>
    </w:rPr>
  </w:style>
  <w:style w:type="character" w:customStyle="1" w:styleId="Heading4Char">
    <w:name w:val="Heading 4 Char"/>
    <w:aliases w:val="Body (S) Char"/>
    <w:basedOn w:val="DefaultParagraphFont"/>
    <w:link w:val="Heading4"/>
    <w:uiPriority w:val="9"/>
    <w:rsid w:val="00781C85"/>
    <w:rPr>
      <w:rFonts w:ascii="Segoe UI" w:eastAsiaTheme="majorEastAsia" w:hAnsi="Segoe UI" w:cstheme="majorBidi"/>
      <w:iCs/>
      <w:sz w:val="18"/>
    </w:rPr>
  </w:style>
  <w:style w:type="paragraph" w:customStyle="1" w:styleId="BodyM">
    <w:name w:val="Body (M)"/>
    <w:basedOn w:val="Normal"/>
    <w:link w:val="BodyMChar"/>
    <w:rsid w:val="00781C85"/>
  </w:style>
  <w:style w:type="paragraph" w:customStyle="1" w:styleId="SBody">
    <w:name w:val="(S) Body"/>
    <w:basedOn w:val="Normal"/>
    <w:link w:val="SBodyChar"/>
    <w:qFormat/>
    <w:rsid w:val="00781C85"/>
    <w:rPr>
      <w:sz w:val="18"/>
    </w:rPr>
  </w:style>
  <w:style w:type="character" w:customStyle="1" w:styleId="BodyMChar">
    <w:name w:val="Body (M) Char"/>
    <w:basedOn w:val="DefaultParagraphFont"/>
    <w:link w:val="BodyM"/>
    <w:rsid w:val="00781C85"/>
    <w:rPr>
      <w:rFonts w:ascii="Segoe UI" w:hAnsi="Segoe UI"/>
      <w:sz w:val="20"/>
    </w:rPr>
  </w:style>
  <w:style w:type="paragraph" w:customStyle="1" w:styleId="LBody">
    <w:name w:val="(L) Body"/>
    <w:basedOn w:val="SBody"/>
    <w:link w:val="LBodyChar"/>
    <w:rsid w:val="00475096"/>
    <w:rPr>
      <w:sz w:val="20"/>
    </w:rPr>
  </w:style>
  <w:style w:type="character" w:customStyle="1" w:styleId="SBodyChar">
    <w:name w:val="(S) Body Char"/>
    <w:basedOn w:val="DefaultParagraphFont"/>
    <w:link w:val="SBody"/>
    <w:rsid w:val="00475096"/>
    <w:rPr>
      <w:rFonts w:ascii="Segoe UI" w:hAnsi="Segoe UI"/>
      <w:sz w:val="18"/>
    </w:rPr>
  </w:style>
  <w:style w:type="character" w:customStyle="1" w:styleId="LBodyChar">
    <w:name w:val="(L) Body Char"/>
    <w:basedOn w:val="SBodyChar"/>
    <w:link w:val="LBody"/>
    <w:rsid w:val="00475096"/>
    <w:rPr>
      <w:rFonts w:ascii="Segoe UI" w:hAnsi="Segoe UI"/>
      <w:sz w:val="20"/>
    </w:rPr>
  </w:style>
  <w:style w:type="character" w:styleId="Hyperlink">
    <w:name w:val="Hyperlink"/>
    <w:basedOn w:val="DefaultParagraphFont"/>
    <w:uiPriority w:val="99"/>
    <w:unhideWhenUsed/>
    <w:rsid w:val="002D520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52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ar@mytech.com" TargetMode="External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r@mytech.com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mtp.local\root\mtpcommon\mtpcompany\mtptemplates\Mytech%20-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2F62B531000A489226978C69AC7EB9" ma:contentTypeVersion="2" ma:contentTypeDescription="Create a new document." ma:contentTypeScope="" ma:versionID="82c7c2ae2cad6b1ed45c8157e6ea5f32">
  <xsd:schema xmlns:xsd="http://www.w3.org/2001/XMLSchema" xmlns:xs="http://www.w3.org/2001/XMLSchema" xmlns:p="http://schemas.microsoft.com/office/2006/metadata/properties" xmlns:ns2="23fba47d-a913-4de8-8f7b-dd9b247958c5" targetNamespace="http://schemas.microsoft.com/office/2006/metadata/properties" ma:root="true" ma:fieldsID="30134aba024831bfa7d049cb45ccf5dc" ns2:_="">
    <xsd:import namespace="23fba47d-a913-4de8-8f7b-dd9b247958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fba47d-a913-4de8-8f7b-dd9b247958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7DF541-EDA7-4A65-93E2-9D27DEFEBFC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ECA06D-A486-4F0E-A83D-B2C5570643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fba47d-a913-4de8-8f7b-dd9b247958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CDA14D-F8F6-44D4-B57F-D953F86D169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E224794-C8D5-44AF-B518-7EAAF47559A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Mytech - Letterhead</Template>
  <TotalTime>1151</TotalTime>
  <Pages>6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Winter</dc:creator>
  <cp:keywords/>
  <dc:description/>
  <cp:lastModifiedBy>Aaron Winter</cp:lastModifiedBy>
  <cp:revision>33</cp:revision>
  <cp:lastPrinted>2015-06-22T16:04:00Z</cp:lastPrinted>
  <dcterms:created xsi:type="dcterms:W3CDTF">2024-10-07T02:49:00Z</dcterms:created>
  <dcterms:modified xsi:type="dcterms:W3CDTF">2024-10-08T14:26:00Z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0x0101002C2F62B531000A489226978C69AC7EB9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TemplateUrl">
    <vt:lpwstr/>
  </property>
  <property fmtid="{D5CDD505-2E9C-101B-9397-08002B2CF9AE}" pid="6" name="ComplianceAssetId">
    <vt:lpwstr/>
  </property>
</Properties>
</file>